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B5A51" w:rsidRDefault="00FB5A51" w:rsidP="00B42476">
      <w:pPr>
        <w:jc w:val="center"/>
      </w:pPr>
    </w:p>
    <w:p w:rsidR="00FB5A51" w:rsidRDefault="00B42476" w:rsidP="00B42476">
      <w:pPr>
        <w:jc w:val="center"/>
        <w:rPr>
          <w:b/>
        </w:rPr>
      </w:pPr>
      <w:r w:rsidRPr="00FB5A51">
        <w:rPr>
          <w:b/>
        </w:rPr>
        <w:t xml:space="preserve">Relatório Anual da Ouvidoria da Câmara Municipal de </w:t>
      </w:r>
      <w:r w:rsidR="00156E5D">
        <w:rPr>
          <w:b/>
        </w:rPr>
        <w:t>General Câmara</w:t>
      </w:r>
      <w:r w:rsidRPr="00FB5A51">
        <w:rPr>
          <w:b/>
        </w:rPr>
        <w:t xml:space="preserve"> </w:t>
      </w:r>
      <w:r w:rsidR="00FB5A51" w:rsidRPr="00FB5A51">
        <w:rPr>
          <w:b/>
        </w:rPr>
        <w:t>–</w:t>
      </w:r>
      <w:r w:rsidRPr="00FB5A51">
        <w:rPr>
          <w:b/>
        </w:rPr>
        <w:t xml:space="preserve"> RS</w:t>
      </w:r>
    </w:p>
    <w:p w:rsidR="00B42476" w:rsidRPr="00FB5A51" w:rsidRDefault="00FB5A51" w:rsidP="00B42476">
      <w:pPr>
        <w:jc w:val="center"/>
        <w:rPr>
          <w:b/>
        </w:rPr>
      </w:pPr>
      <w:r w:rsidRPr="00FB5A51">
        <w:rPr>
          <w:b/>
        </w:rPr>
        <w:t>Gestão 20</w:t>
      </w:r>
      <w:r w:rsidR="00B42476" w:rsidRPr="00FB5A51">
        <w:rPr>
          <w:b/>
        </w:rPr>
        <w:t>2</w:t>
      </w:r>
      <w:r w:rsidR="00156E5D">
        <w:rPr>
          <w:b/>
        </w:rPr>
        <w:t>2</w:t>
      </w:r>
    </w:p>
    <w:p w:rsidR="00FB5A51" w:rsidRDefault="00FB5A51" w:rsidP="00B42476">
      <w:pPr>
        <w:jc w:val="center"/>
      </w:pPr>
    </w:p>
    <w:p w:rsidR="00B42476" w:rsidRPr="00FF132A" w:rsidRDefault="00B42476" w:rsidP="00B42476">
      <w:pPr>
        <w:jc w:val="center"/>
      </w:pPr>
    </w:p>
    <w:p w:rsidR="00FB5A51" w:rsidRDefault="00FB5A51" w:rsidP="00FB5A51">
      <w:pPr>
        <w:spacing w:after="160" w:line="259" w:lineRule="auto"/>
        <w:contextualSpacing/>
        <w:jc w:val="center"/>
        <w:rPr>
          <w:b/>
          <w:bCs/>
        </w:rPr>
      </w:pPr>
    </w:p>
    <w:p w:rsidR="00B42476" w:rsidRPr="00FB5A51" w:rsidRDefault="00FB5A51" w:rsidP="00FB5A51">
      <w:pPr>
        <w:spacing w:line="360" w:lineRule="auto"/>
        <w:ind w:firstLine="1418"/>
        <w:contextualSpacing/>
        <w:jc w:val="both"/>
        <w:rPr>
          <w:b/>
          <w:bCs/>
        </w:rPr>
      </w:pPr>
      <w:r>
        <w:rPr>
          <w:b/>
          <w:bCs/>
        </w:rPr>
        <w:t>Manifestações n</w:t>
      </w:r>
      <w:r w:rsidR="00B42476" w:rsidRPr="00FB5A51">
        <w:rPr>
          <w:b/>
          <w:bCs/>
        </w:rPr>
        <w:t>o ano de 202</w:t>
      </w:r>
      <w:r w:rsidR="00156E5D">
        <w:rPr>
          <w:b/>
          <w:bCs/>
        </w:rPr>
        <w:t>2</w:t>
      </w:r>
      <w:r w:rsidR="00B42476" w:rsidRPr="00FB5A51">
        <w:rPr>
          <w:b/>
          <w:bCs/>
        </w:rPr>
        <w:t xml:space="preserve"> (Relatório de Gestão da Ouvidoria)</w:t>
      </w:r>
    </w:p>
    <w:p w:rsidR="00B42476" w:rsidRPr="002C3832" w:rsidRDefault="00B42476" w:rsidP="00B42476">
      <w:pPr>
        <w:pStyle w:val="PargrafodaLista"/>
        <w:rPr>
          <w:b/>
          <w:bCs/>
        </w:rPr>
      </w:pPr>
    </w:p>
    <w:p w:rsidR="00B42476" w:rsidRPr="002C3832" w:rsidRDefault="00B42476" w:rsidP="00B42476">
      <w:pPr>
        <w:pStyle w:val="PargrafodaLista"/>
        <w:rPr>
          <w:b/>
          <w:bCs/>
        </w:rPr>
      </w:pPr>
    </w:p>
    <w:p w:rsidR="00B42476" w:rsidRPr="00FB5A51" w:rsidRDefault="00B42476" w:rsidP="00FB5A51">
      <w:pPr>
        <w:tabs>
          <w:tab w:val="left" w:pos="915"/>
        </w:tabs>
        <w:spacing w:line="360" w:lineRule="auto"/>
        <w:ind w:firstLine="1418"/>
        <w:jc w:val="both"/>
        <w:rPr>
          <w:rFonts w:asciiTheme="minorHAnsi" w:hAnsiTheme="minorHAnsi" w:cstheme="minorHAnsi"/>
        </w:rPr>
      </w:pPr>
      <w:r w:rsidRPr="00FB5A51">
        <w:rPr>
          <w:rFonts w:asciiTheme="minorHAnsi" w:hAnsiTheme="minorHAnsi" w:cstheme="minorHAnsi"/>
        </w:rPr>
        <w:t>O objetivo do presente relatório é prestar contas do desempenho da ouvidoria, de acordo com o</w:t>
      </w:r>
      <w:r w:rsidR="00156E5D">
        <w:rPr>
          <w:rFonts w:asciiTheme="minorHAnsi" w:hAnsiTheme="minorHAnsi" w:cstheme="minorHAnsi"/>
        </w:rPr>
        <w:t>s</w:t>
      </w:r>
      <w:r w:rsidRPr="00FB5A51">
        <w:rPr>
          <w:rFonts w:asciiTheme="minorHAnsi" w:hAnsiTheme="minorHAnsi" w:cstheme="minorHAnsi"/>
        </w:rPr>
        <w:t xml:space="preserve"> Artigo</w:t>
      </w:r>
      <w:r w:rsidR="00156E5D">
        <w:rPr>
          <w:rFonts w:asciiTheme="minorHAnsi" w:hAnsiTheme="minorHAnsi" w:cstheme="minorHAnsi"/>
        </w:rPr>
        <w:t>s</w:t>
      </w:r>
      <w:r w:rsidRPr="00FB5A51">
        <w:rPr>
          <w:rFonts w:asciiTheme="minorHAnsi" w:hAnsiTheme="minorHAnsi" w:cstheme="minorHAnsi"/>
        </w:rPr>
        <w:t xml:space="preserve"> 15, da Lei 13460/2017, expondo as ações desenvolvidas e demonstrando que todas as demandas recebidas dos cidadãos foram atentamente consideradas, providenciando-se respostas dentro das possibilidades e propondo-se recomendações voltadas a contribuir para a promoção da integridade e a melhoria dos serviços prestados.</w:t>
      </w:r>
    </w:p>
    <w:p w:rsidR="00B42476" w:rsidRPr="00FB5A51" w:rsidRDefault="00B42476" w:rsidP="00FB5A51">
      <w:pPr>
        <w:spacing w:line="360" w:lineRule="auto"/>
        <w:ind w:firstLine="1418"/>
        <w:jc w:val="both"/>
        <w:rPr>
          <w:rFonts w:asciiTheme="minorHAnsi" w:hAnsiTheme="minorHAnsi" w:cstheme="minorHAnsi"/>
        </w:rPr>
      </w:pPr>
      <w:r w:rsidRPr="00FB5A51">
        <w:rPr>
          <w:rFonts w:asciiTheme="minorHAnsi" w:hAnsiTheme="minorHAnsi" w:cstheme="minorHAnsi"/>
        </w:rPr>
        <w:t>No período compreendido entre os dias 1º de janeiro a 31 de dezembro de 2022 não se teve nenhuma manifestação atinente a este Poder Legislativo.</w:t>
      </w:r>
    </w:p>
    <w:p w:rsidR="00B42476" w:rsidRPr="00FB5A51" w:rsidRDefault="00B42476" w:rsidP="00FB5A51">
      <w:pPr>
        <w:spacing w:line="360" w:lineRule="auto"/>
        <w:ind w:firstLine="1418"/>
        <w:jc w:val="both"/>
        <w:rPr>
          <w:rFonts w:asciiTheme="minorHAnsi" w:hAnsiTheme="minorHAnsi" w:cstheme="minorHAnsi"/>
        </w:rPr>
      </w:pPr>
      <w:r w:rsidRPr="00FB5A51">
        <w:rPr>
          <w:rFonts w:asciiTheme="minorHAnsi" w:hAnsiTheme="minorHAnsi" w:cstheme="minorHAnsi"/>
        </w:rPr>
        <w:t xml:space="preserve">A Ouvidoria poderá ser acessada através do site da Câmara Municipal de Vereadores de General Câmara no endereço eletrônico: </w:t>
      </w:r>
      <w:hyperlink r:id="rId8" w:history="1">
        <w:r w:rsidRPr="00FB5A51">
          <w:rPr>
            <w:rStyle w:val="Hyperlink"/>
            <w:rFonts w:asciiTheme="minorHAnsi" w:hAnsiTheme="minorHAnsi" w:cstheme="minorHAnsi"/>
          </w:rPr>
          <w:t>https://www.generalcamara.rs.leg.br/ouvidoria</w:t>
        </w:r>
      </w:hyperlink>
      <w:r w:rsidRPr="00FB5A51">
        <w:rPr>
          <w:rFonts w:asciiTheme="minorHAnsi" w:hAnsiTheme="minorHAnsi" w:cstheme="minorHAnsi"/>
        </w:rPr>
        <w:t xml:space="preserve"> ou presencialmente no prédio da Câmara Municipal situada na rua Getúlio Vargas, 27, centro de General Câmara – RS (de segunda a sexta-feira, das 08h30 às 11h30 e das 13h30 às 16h30). O cidadão poderá consultar as manifestações que a Ouvidoria recebe no mesmo endereço eletrônico citado acima.</w:t>
      </w:r>
    </w:p>
    <w:p w:rsidR="00B42476" w:rsidRPr="00FB5A51" w:rsidRDefault="00B42476" w:rsidP="00FB5A51">
      <w:pPr>
        <w:spacing w:line="360" w:lineRule="auto"/>
        <w:ind w:firstLine="1418"/>
        <w:jc w:val="both"/>
        <w:rPr>
          <w:rFonts w:asciiTheme="minorHAnsi" w:hAnsiTheme="minorHAnsi" w:cstheme="minorHAnsi"/>
          <w:color w:val="000000"/>
        </w:rPr>
      </w:pPr>
      <w:r w:rsidRPr="00FB5A51">
        <w:rPr>
          <w:rFonts w:asciiTheme="minorHAnsi" w:hAnsiTheme="minorHAnsi" w:cstheme="minorHAnsi"/>
        </w:rPr>
        <w:t xml:space="preserve">É o Relatório, o qual será </w:t>
      </w:r>
      <w:r w:rsidRPr="00FB5A51">
        <w:rPr>
          <w:rFonts w:asciiTheme="minorHAnsi" w:hAnsiTheme="minorHAnsi" w:cstheme="minorHAnsi"/>
          <w:color w:val="000000"/>
        </w:rPr>
        <w:t>encaminhado à autoridade máxima do órgão, Presidência do Poder Legislativo, e disponibilizado integralmente na internet.</w:t>
      </w:r>
    </w:p>
    <w:p w:rsidR="00B42476" w:rsidRDefault="00B42476" w:rsidP="00B42476">
      <w:pPr>
        <w:ind w:left="720"/>
      </w:pPr>
    </w:p>
    <w:p w:rsidR="00B42476" w:rsidRDefault="00FB5A51" w:rsidP="00B42476">
      <w:pPr>
        <w:jc w:val="right"/>
      </w:pPr>
      <w:r>
        <w:t>General Câmara - RS</w:t>
      </w:r>
      <w:r w:rsidR="00B42476">
        <w:t xml:space="preserve">, </w:t>
      </w:r>
      <w:r w:rsidR="00156E5D">
        <w:t>30</w:t>
      </w:r>
      <w:r w:rsidR="00B42476" w:rsidRPr="00FF132A">
        <w:t xml:space="preserve"> de </w:t>
      </w:r>
      <w:r w:rsidR="00156E5D">
        <w:t xml:space="preserve">dezembro </w:t>
      </w:r>
      <w:r w:rsidR="00B42476" w:rsidRPr="00FF132A">
        <w:t>de 20</w:t>
      </w:r>
      <w:r w:rsidR="00B42476">
        <w:t>2</w:t>
      </w:r>
      <w:r w:rsidR="00156E5D">
        <w:t>2</w:t>
      </w:r>
      <w:r w:rsidR="00B42476" w:rsidRPr="00FF132A">
        <w:t>.</w:t>
      </w:r>
    </w:p>
    <w:p w:rsidR="00B42476" w:rsidRDefault="00B42476" w:rsidP="00B42476">
      <w:pPr>
        <w:ind w:left="360"/>
        <w:jc w:val="center"/>
      </w:pPr>
    </w:p>
    <w:p w:rsidR="00156E5D" w:rsidRDefault="00156E5D" w:rsidP="00B42476">
      <w:pPr>
        <w:ind w:left="720"/>
        <w:jc w:val="center"/>
      </w:pPr>
    </w:p>
    <w:p w:rsidR="00B42476" w:rsidRPr="00FF132A" w:rsidRDefault="00B42476" w:rsidP="00B42476">
      <w:pPr>
        <w:ind w:left="720"/>
        <w:jc w:val="center"/>
      </w:pPr>
      <w:r w:rsidRPr="00FF132A">
        <w:t xml:space="preserve">Ouvidora da Câmara Municipal de </w:t>
      </w:r>
      <w:r w:rsidR="00FB5A51">
        <w:t>General Câmara</w:t>
      </w:r>
      <w:r>
        <w:t xml:space="preserve"> - RS</w:t>
      </w:r>
    </w:p>
    <w:p w:rsidR="00B42476" w:rsidRDefault="00B42476" w:rsidP="00B42476"/>
    <w:p w:rsidR="00B42476" w:rsidRDefault="00B42476" w:rsidP="00B42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 xml:space="preserve">Visto em: </w:t>
      </w:r>
      <w:r w:rsidR="00156E5D">
        <w:t>30</w:t>
      </w:r>
      <w:r>
        <w:t>/</w:t>
      </w:r>
      <w:r w:rsidR="00156E5D">
        <w:t>12</w:t>
      </w:r>
      <w:r>
        <w:t>/</w:t>
      </w:r>
      <w:r w:rsidR="00156E5D">
        <w:t>2022.</w:t>
      </w:r>
    </w:p>
    <w:p w:rsidR="00B42476" w:rsidRDefault="00156E5D" w:rsidP="00B42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Ismael L</w:t>
      </w:r>
      <w:bookmarkStart w:id="0" w:name="_GoBack"/>
      <w:bookmarkEnd w:id="0"/>
      <w:r>
        <w:t>ima da Silva</w:t>
      </w:r>
    </w:p>
    <w:p w:rsidR="00B42476" w:rsidRDefault="00B42476" w:rsidP="00B42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Presidente</w:t>
      </w:r>
    </w:p>
    <w:sectPr w:rsidR="00B42476" w:rsidSect="00090742">
      <w:headerReference w:type="default" r:id="rId9"/>
      <w:footerReference w:type="default" r:id="rId10"/>
      <w:footnotePr>
        <w:pos w:val="beneathText"/>
      </w:footnotePr>
      <w:pgSz w:w="11905" w:h="16837" w:code="9"/>
      <w:pgMar w:top="1701" w:right="1134" w:bottom="1134" w:left="1701" w:header="283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D59" w:rsidRDefault="00D96D59">
      <w:r>
        <w:separator/>
      </w:r>
    </w:p>
  </w:endnote>
  <w:endnote w:type="continuationSeparator" w:id="0">
    <w:p w:rsidR="00D96D59" w:rsidRDefault="00D96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90742" w:rsidRDefault="00AD1F52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>
      <w:rPr>
        <w:color w:val="333333"/>
        <w:sz w:val="18"/>
        <w:szCs w:val="18"/>
      </w:rPr>
      <w:pict>
        <v:line id="_x0000_s2050" style="position:absolute;left:0;text-align:left;z-index:-251659776" from="-8.9pt,-6.35pt" to="488.8pt,-6.35pt" strokeweight=".26mm">
          <v:stroke joinstyle="miter"/>
        </v:line>
      </w:pict>
    </w:r>
    <w:r w:rsidR="008200FE" w:rsidRPr="00090742">
      <w:rPr>
        <w:rFonts w:ascii="Arial" w:eastAsia="Arial Unicode MS" w:hAnsi="Arial" w:cs="Arial"/>
        <w:b/>
        <w:color w:val="333333"/>
        <w:sz w:val="18"/>
        <w:szCs w:val="18"/>
      </w:rPr>
      <w:t xml:space="preserve">Rua </w:t>
    </w:r>
    <w:r w:rsidR="00472910" w:rsidRPr="00090742">
      <w:rPr>
        <w:rFonts w:ascii="Arial" w:eastAsia="Arial Unicode MS" w:hAnsi="Arial" w:cs="Arial"/>
        <w:b/>
        <w:color w:val="333333"/>
        <w:sz w:val="18"/>
        <w:szCs w:val="18"/>
      </w:rPr>
      <w:t>Getúlio Vargas</w:t>
    </w:r>
    <w:r w:rsidR="008200FE" w:rsidRPr="00090742">
      <w:rPr>
        <w:rFonts w:ascii="Arial" w:eastAsia="Arial Unicode MS" w:hAnsi="Arial" w:cs="Arial"/>
        <w:b/>
        <w:color w:val="333333"/>
        <w:sz w:val="18"/>
        <w:szCs w:val="18"/>
      </w:rPr>
      <w:t xml:space="preserve">, </w:t>
    </w:r>
    <w:r w:rsidR="00472910" w:rsidRPr="00090742">
      <w:rPr>
        <w:rFonts w:ascii="Arial" w:eastAsia="Arial Unicode MS" w:hAnsi="Arial" w:cs="Arial"/>
        <w:b/>
        <w:color w:val="333333"/>
        <w:sz w:val="18"/>
        <w:szCs w:val="18"/>
      </w:rPr>
      <w:t>27</w:t>
    </w:r>
    <w:r w:rsidR="0005405C" w:rsidRPr="00090742">
      <w:rPr>
        <w:rFonts w:ascii="Arial" w:eastAsia="Arial Unicode MS" w:hAnsi="Arial" w:cs="Arial"/>
        <w:b/>
        <w:color w:val="333333"/>
        <w:sz w:val="18"/>
        <w:szCs w:val="18"/>
      </w:rPr>
      <w:t>- C</w:t>
    </w:r>
    <w:r w:rsidR="006C70D4" w:rsidRPr="00090742">
      <w:rPr>
        <w:rFonts w:ascii="Arial" w:eastAsia="Arial Unicode MS" w:hAnsi="Arial" w:cs="Arial"/>
        <w:b/>
        <w:color w:val="333333"/>
        <w:sz w:val="18"/>
        <w:szCs w:val="18"/>
      </w:rPr>
      <w:t>entro - General Câmara</w:t>
    </w:r>
    <w:r w:rsidR="0005405C" w:rsidRPr="00090742">
      <w:rPr>
        <w:rFonts w:ascii="Arial" w:eastAsia="Arial Unicode MS" w:hAnsi="Arial" w:cs="Arial"/>
        <w:b/>
        <w:color w:val="333333"/>
        <w:sz w:val="18"/>
        <w:szCs w:val="18"/>
      </w:rPr>
      <w:t xml:space="preserve"> - RS </w:t>
    </w:r>
    <w:r w:rsidR="006C70D4" w:rsidRPr="00090742">
      <w:rPr>
        <w:rFonts w:ascii="Arial" w:eastAsia="Arial Unicode MS" w:hAnsi="Arial" w:cs="Arial"/>
        <w:b/>
        <w:color w:val="333333"/>
        <w:sz w:val="18"/>
        <w:szCs w:val="18"/>
      </w:rPr>
      <w:t>- CEP: 95.820-000</w:t>
    </w:r>
  </w:p>
  <w:p w:rsidR="008200FE" w:rsidRPr="00090742" w:rsidRDefault="008200F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 w:rsidRPr="00090742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090742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17112A" w:rsidRPr="00090742">
      <w:rPr>
        <w:rFonts w:ascii="Arial" w:eastAsia="Arial Unicode MS" w:hAnsi="Arial" w:cs="Arial"/>
        <w:b/>
        <w:color w:val="333333"/>
        <w:sz w:val="18"/>
        <w:szCs w:val="18"/>
      </w:rPr>
      <w:t>-</w:t>
    </w:r>
    <w:r w:rsidRPr="00090742">
      <w:rPr>
        <w:rFonts w:ascii="Arial" w:eastAsia="Arial Unicode MS" w:hAnsi="Arial" w:cs="Arial"/>
        <w:b/>
        <w:color w:val="333333"/>
        <w:sz w:val="18"/>
        <w:szCs w:val="18"/>
      </w:rPr>
      <w:t xml:space="preserve">CNPJ: </w:t>
    </w:r>
    <w:r w:rsidR="00CE51D0" w:rsidRPr="00090742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090742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090742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 w:rsidRPr="00090742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090742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 w:rsidRPr="00090742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090742">
      <w:rPr>
        <w:rFonts w:ascii="Arial" w:eastAsia="Arial Unicode MS" w:hAnsi="Arial" w:cs="Arial"/>
        <w:b/>
        <w:color w:val="333333"/>
        <w:sz w:val="18"/>
        <w:szCs w:val="18"/>
      </w:rPr>
      <w:t xml:space="preserve"> -</w:t>
    </w:r>
    <w:r w:rsidRPr="00090742">
      <w:rPr>
        <w:rFonts w:ascii="Arial" w:eastAsia="Arial Unicode MS" w:hAnsi="Arial" w:cs="Arial"/>
        <w:b/>
        <w:color w:val="333333"/>
        <w:sz w:val="18"/>
        <w:szCs w:val="18"/>
      </w:rPr>
      <w:t xml:space="preserve"> e-mail:</w:t>
    </w:r>
    <w:r w:rsidR="00F573BD" w:rsidRPr="00090742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0148C6" w:rsidRPr="00090742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 w:rsidRPr="00090742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090742">
      <w:rPr>
        <w:rFonts w:ascii="Arial" w:eastAsia="Arial Unicode MS" w:hAnsi="Arial" w:cs="Arial"/>
        <w:b/>
        <w:color w:val="333333"/>
        <w:sz w:val="18"/>
        <w:szCs w:val="18"/>
      </w:rPr>
      <w:t>mara</w:t>
    </w:r>
    <w:r w:rsidR="00D96F99" w:rsidRPr="00090742">
      <w:rPr>
        <w:rFonts w:ascii="Arial" w:eastAsia="Arial Unicode MS" w:hAnsi="Arial" w:cs="Arial"/>
        <w:b/>
        <w:color w:val="333333"/>
        <w:sz w:val="18"/>
        <w:szCs w:val="18"/>
      </w:rPr>
      <w:t>municipal</w:t>
    </w:r>
    <w:r w:rsidR="000148C6" w:rsidRPr="00090742">
      <w:rPr>
        <w:rFonts w:ascii="Arial" w:eastAsia="Arial Unicode MS" w:hAnsi="Arial" w:cs="Arial"/>
        <w:b/>
        <w:color w:val="333333"/>
        <w:sz w:val="18"/>
        <w:szCs w:val="18"/>
      </w:rPr>
      <w:t>gc</w:t>
    </w:r>
    <w:r w:rsidR="00D96F99" w:rsidRPr="00090742">
      <w:rPr>
        <w:rFonts w:ascii="Arial" w:eastAsia="Arial Unicode MS" w:hAnsi="Arial" w:cs="Arial"/>
        <w:b/>
        <w:color w:val="333333"/>
        <w:sz w:val="18"/>
        <w:szCs w:val="18"/>
      </w:rPr>
      <w:t>@gmail</w:t>
    </w:r>
    <w:r w:rsidR="000148C6" w:rsidRPr="00090742">
      <w:rPr>
        <w:rFonts w:ascii="Arial" w:eastAsia="Arial Unicode MS" w:hAnsi="Arial" w:cs="Arial"/>
        <w:b/>
        <w:color w:val="333333"/>
        <w:sz w:val="18"/>
        <w:szCs w:val="18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D59" w:rsidRDefault="00D96D59">
      <w:r>
        <w:separator/>
      </w:r>
    </w:p>
  </w:footnote>
  <w:footnote w:type="continuationSeparator" w:id="0">
    <w:p w:rsidR="00D96D59" w:rsidRDefault="00D96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AD1F52">
    <w:pPr>
      <w:pStyle w:val="Cabealho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5.5pt;margin-top:9pt;width:395.85pt;height:52.85pt;z-index:-251657728;mso-wrap-distance-left:9.05pt;mso-wrap-distance-right:9.05pt" stroked="f">
          <v:fill color2="black"/>
          <v:textbox style="mso-next-textbox:#_x0000_s2053" inset="0,0,0,0">
            <w:txbxContent>
              <w:p w:rsidR="008200FE" w:rsidRPr="00090742" w:rsidRDefault="00817CCF">
                <w:pPr>
                  <w:rPr>
                    <w:rFonts w:ascii="Arial" w:hAnsi="Arial" w:cs="Arial"/>
                    <w:b/>
                    <w:color w:val="333333"/>
                    <w:sz w:val="22"/>
                    <w:szCs w:val="22"/>
                  </w:rPr>
                </w:pPr>
                <w:r w:rsidRPr="00090742">
                  <w:rPr>
                    <w:rFonts w:ascii="Arial" w:hAnsi="Arial" w:cs="Arial"/>
                    <w:b/>
                    <w:color w:val="333333"/>
                    <w:sz w:val="22"/>
                    <w:szCs w:val="22"/>
                  </w:rPr>
                  <w:t>CÂMARA MUNICIPAL DE VEREADORES DE GENERAL CÂMARA</w:t>
                </w:r>
              </w:p>
              <w:p w:rsidR="008200FE" w:rsidRPr="00090742" w:rsidRDefault="008200FE">
                <w:pPr>
                  <w:rPr>
                    <w:rFonts w:ascii="Arial" w:hAnsi="Arial" w:cs="Arial"/>
                    <w:b/>
                    <w:color w:val="333333"/>
                    <w:sz w:val="22"/>
                    <w:szCs w:val="22"/>
                  </w:rPr>
                </w:pPr>
              </w:p>
              <w:p w:rsidR="008200FE" w:rsidRPr="00090742" w:rsidRDefault="00817CCF">
                <w:pPr>
                  <w:pStyle w:val="Corpodetexto"/>
                  <w:rPr>
                    <w:rFonts w:ascii="Arial" w:hAnsi="Arial" w:cs="Arial"/>
                    <w:color w:val="333333"/>
                    <w:sz w:val="22"/>
                    <w:szCs w:val="22"/>
                  </w:rPr>
                </w:pPr>
                <w:r w:rsidRPr="00090742">
                  <w:rPr>
                    <w:rFonts w:ascii="Arial" w:hAnsi="Arial" w:cs="Arial"/>
                    <w:color w:val="333333"/>
                    <w:sz w:val="22"/>
                    <w:szCs w:val="22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line id="_x0000_s2049" style="position:absolute;z-index:-251660800" from="-3.65pt,1in" to="474.65pt,1in" strokeweight=".26mm">
          <v:stroke joinstyle="miter"/>
        </v:line>
      </w:pict>
    </w:r>
    <w:r>
      <w:rPr>
        <w:noProof/>
        <w:lang w:eastAsia="en-US"/>
      </w:rPr>
      <w:pict>
        <v:shape id="_x0000_s2055" type="#_x0000_t202" style="position:absolute;margin-left:2.5pt;margin-top:1.65pt;width:64.35pt;height:65.95pt;z-index:251659776;mso-wrap-style:none;mso-width-relative:margin;mso-height-relative:margin" stroked="f">
          <v:textbox style="mso-fit-shape-to-text:t">
            <w:txbxContent>
              <w:p w:rsidR="001D3A09" w:rsidRDefault="008B71C7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616585" cy="7759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585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2" type="#_x0000_t202" style="position:absolute;margin-left:542.8pt;margin-top:1.65pt;width:16.9pt;height:14.95pt;z-index:251657728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DA7333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156E5D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980364"/>
    <w:multiLevelType w:val="hybridMultilevel"/>
    <w:tmpl w:val="765C290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423"/>
    <w:rsid w:val="0000431A"/>
    <w:rsid w:val="000148C6"/>
    <w:rsid w:val="00024A1C"/>
    <w:rsid w:val="00041B43"/>
    <w:rsid w:val="00043A0F"/>
    <w:rsid w:val="00053584"/>
    <w:rsid w:val="0005405C"/>
    <w:rsid w:val="000541BF"/>
    <w:rsid w:val="000545CD"/>
    <w:rsid w:val="00060079"/>
    <w:rsid w:val="00060351"/>
    <w:rsid w:val="000735B3"/>
    <w:rsid w:val="000823BC"/>
    <w:rsid w:val="00084ED0"/>
    <w:rsid w:val="000868B7"/>
    <w:rsid w:val="00090742"/>
    <w:rsid w:val="000A4C71"/>
    <w:rsid w:val="000B1735"/>
    <w:rsid w:val="000B32B9"/>
    <w:rsid w:val="000C1C4F"/>
    <w:rsid w:val="000C315A"/>
    <w:rsid w:val="000F0E91"/>
    <w:rsid w:val="000F31AD"/>
    <w:rsid w:val="000F53DE"/>
    <w:rsid w:val="001018B6"/>
    <w:rsid w:val="00101F05"/>
    <w:rsid w:val="0010414E"/>
    <w:rsid w:val="00107CBB"/>
    <w:rsid w:val="00110ADB"/>
    <w:rsid w:val="00111525"/>
    <w:rsid w:val="00111695"/>
    <w:rsid w:val="001131BB"/>
    <w:rsid w:val="0011388F"/>
    <w:rsid w:val="00114D34"/>
    <w:rsid w:val="0011705D"/>
    <w:rsid w:val="00120C30"/>
    <w:rsid w:val="001244F1"/>
    <w:rsid w:val="0012524E"/>
    <w:rsid w:val="00131998"/>
    <w:rsid w:val="001333F1"/>
    <w:rsid w:val="001352E7"/>
    <w:rsid w:val="00144CC2"/>
    <w:rsid w:val="00146B7C"/>
    <w:rsid w:val="00156E5D"/>
    <w:rsid w:val="00161D9C"/>
    <w:rsid w:val="00164014"/>
    <w:rsid w:val="0016785F"/>
    <w:rsid w:val="0017112A"/>
    <w:rsid w:val="001769A1"/>
    <w:rsid w:val="00176D67"/>
    <w:rsid w:val="00176F93"/>
    <w:rsid w:val="00190341"/>
    <w:rsid w:val="00192AA8"/>
    <w:rsid w:val="001A7D26"/>
    <w:rsid w:val="001B624F"/>
    <w:rsid w:val="001C1D5D"/>
    <w:rsid w:val="001C4987"/>
    <w:rsid w:val="001D3A09"/>
    <w:rsid w:val="001D4964"/>
    <w:rsid w:val="001E46A8"/>
    <w:rsid w:val="001E5F14"/>
    <w:rsid w:val="001E6B06"/>
    <w:rsid w:val="001F6BDC"/>
    <w:rsid w:val="00206A42"/>
    <w:rsid w:val="00214575"/>
    <w:rsid w:val="00220FBF"/>
    <w:rsid w:val="00232D97"/>
    <w:rsid w:val="002357ED"/>
    <w:rsid w:val="002370EC"/>
    <w:rsid w:val="00237F8B"/>
    <w:rsid w:val="002570C6"/>
    <w:rsid w:val="002656F3"/>
    <w:rsid w:val="0027636F"/>
    <w:rsid w:val="00277240"/>
    <w:rsid w:val="00280AEE"/>
    <w:rsid w:val="002838B6"/>
    <w:rsid w:val="00284713"/>
    <w:rsid w:val="002869CD"/>
    <w:rsid w:val="00287790"/>
    <w:rsid w:val="00287CD3"/>
    <w:rsid w:val="0029406F"/>
    <w:rsid w:val="002A2F8D"/>
    <w:rsid w:val="002A5F2D"/>
    <w:rsid w:val="002B28F6"/>
    <w:rsid w:val="002C4480"/>
    <w:rsid w:val="002D50D4"/>
    <w:rsid w:val="002E4AAA"/>
    <w:rsid w:val="002E7718"/>
    <w:rsid w:val="002E7D13"/>
    <w:rsid w:val="00300047"/>
    <w:rsid w:val="003023A3"/>
    <w:rsid w:val="003105FF"/>
    <w:rsid w:val="003108EA"/>
    <w:rsid w:val="00311F42"/>
    <w:rsid w:val="00315161"/>
    <w:rsid w:val="003200B2"/>
    <w:rsid w:val="00320EE3"/>
    <w:rsid w:val="0032129A"/>
    <w:rsid w:val="00330C70"/>
    <w:rsid w:val="003369AD"/>
    <w:rsid w:val="003371F2"/>
    <w:rsid w:val="0034100A"/>
    <w:rsid w:val="00351ECA"/>
    <w:rsid w:val="0035726F"/>
    <w:rsid w:val="00366C4F"/>
    <w:rsid w:val="00372B75"/>
    <w:rsid w:val="003740CA"/>
    <w:rsid w:val="003750B7"/>
    <w:rsid w:val="00384296"/>
    <w:rsid w:val="003A3DBF"/>
    <w:rsid w:val="003B3149"/>
    <w:rsid w:val="003B37BA"/>
    <w:rsid w:val="003B3842"/>
    <w:rsid w:val="003D0143"/>
    <w:rsid w:val="003E1C0B"/>
    <w:rsid w:val="003E5435"/>
    <w:rsid w:val="00404357"/>
    <w:rsid w:val="00421EF4"/>
    <w:rsid w:val="00442EAD"/>
    <w:rsid w:val="004447C3"/>
    <w:rsid w:val="00444A31"/>
    <w:rsid w:val="00446893"/>
    <w:rsid w:val="00452387"/>
    <w:rsid w:val="00455418"/>
    <w:rsid w:val="00457D3F"/>
    <w:rsid w:val="004717EF"/>
    <w:rsid w:val="00472910"/>
    <w:rsid w:val="00484850"/>
    <w:rsid w:val="00495955"/>
    <w:rsid w:val="004A0871"/>
    <w:rsid w:val="004A2378"/>
    <w:rsid w:val="004A72BA"/>
    <w:rsid w:val="004B0A12"/>
    <w:rsid w:val="004B2564"/>
    <w:rsid w:val="004C0E28"/>
    <w:rsid w:val="004C4DE4"/>
    <w:rsid w:val="004E103E"/>
    <w:rsid w:val="004E3C0E"/>
    <w:rsid w:val="004F039A"/>
    <w:rsid w:val="004F52FB"/>
    <w:rsid w:val="004F6F68"/>
    <w:rsid w:val="005020B0"/>
    <w:rsid w:val="00514C52"/>
    <w:rsid w:val="0052169A"/>
    <w:rsid w:val="00523D1C"/>
    <w:rsid w:val="00525D73"/>
    <w:rsid w:val="005302B4"/>
    <w:rsid w:val="005314C1"/>
    <w:rsid w:val="00547D2C"/>
    <w:rsid w:val="00552DAA"/>
    <w:rsid w:val="00553C75"/>
    <w:rsid w:val="00554139"/>
    <w:rsid w:val="005555D0"/>
    <w:rsid w:val="0056588B"/>
    <w:rsid w:val="00571DE9"/>
    <w:rsid w:val="00594E03"/>
    <w:rsid w:val="005A17AD"/>
    <w:rsid w:val="005A7664"/>
    <w:rsid w:val="005B7F39"/>
    <w:rsid w:val="005C2328"/>
    <w:rsid w:val="005D06AB"/>
    <w:rsid w:val="005D247C"/>
    <w:rsid w:val="005D270D"/>
    <w:rsid w:val="005E0F91"/>
    <w:rsid w:val="005E12E4"/>
    <w:rsid w:val="005E6C7C"/>
    <w:rsid w:val="005F0260"/>
    <w:rsid w:val="005F284C"/>
    <w:rsid w:val="005F5AE5"/>
    <w:rsid w:val="005F616E"/>
    <w:rsid w:val="00603CF3"/>
    <w:rsid w:val="0062667E"/>
    <w:rsid w:val="00634B93"/>
    <w:rsid w:val="00640E41"/>
    <w:rsid w:val="0064435E"/>
    <w:rsid w:val="006453FD"/>
    <w:rsid w:val="006534ED"/>
    <w:rsid w:val="00656426"/>
    <w:rsid w:val="006706D2"/>
    <w:rsid w:val="0067693F"/>
    <w:rsid w:val="00685709"/>
    <w:rsid w:val="00687EB0"/>
    <w:rsid w:val="00693C6E"/>
    <w:rsid w:val="00694089"/>
    <w:rsid w:val="006A42AA"/>
    <w:rsid w:val="006A63C1"/>
    <w:rsid w:val="006A7317"/>
    <w:rsid w:val="006C70D4"/>
    <w:rsid w:val="006D41BD"/>
    <w:rsid w:val="006E2CB3"/>
    <w:rsid w:val="006E6C98"/>
    <w:rsid w:val="006F0FBA"/>
    <w:rsid w:val="006F7753"/>
    <w:rsid w:val="006F7BFD"/>
    <w:rsid w:val="0070307F"/>
    <w:rsid w:val="00710DA1"/>
    <w:rsid w:val="007131E4"/>
    <w:rsid w:val="00722ACE"/>
    <w:rsid w:val="00725909"/>
    <w:rsid w:val="00727E10"/>
    <w:rsid w:val="007346A3"/>
    <w:rsid w:val="00745252"/>
    <w:rsid w:val="00746DB6"/>
    <w:rsid w:val="00755442"/>
    <w:rsid w:val="00757213"/>
    <w:rsid w:val="00767C00"/>
    <w:rsid w:val="00771389"/>
    <w:rsid w:val="00774441"/>
    <w:rsid w:val="00776CF9"/>
    <w:rsid w:val="00777F6B"/>
    <w:rsid w:val="00781571"/>
    <w:rsid w:val="007857D7"/>
    <w:rsid w:val="007869BD"/>
    <w:rsid w:val="007878E1"/>
    <w:rsid w:val="00792C76"/>
    <w:rsid w:val="00795A90"/>
    <w:rsid w:val="007A69D3"/>
    <w:rsid w:val="007B1431"/>
    <w:rsid w:val="007B2DAB"/>
    <w:rsid w:val="007C2F7F"/>
    <w:rsid w:val="007C3224"/>
    <w:rsid w:val="007D10FB"/>
    <w:rsid w:val="007D7EB6"/>
    <w:rsid w:val="007E08C5"/>
    <w:rsid w:val="007E1011"/>
    <w:rsid w:val="007E1732"/>
    <w:rsid w:val="007E6433"/>
    <w:rsid w:val="007F011B"/>
    <w:rsid w:val="007F240D"/>
    <w:rsid w:val="007F3747"/>
    <w:rsid w:val="007F3F20"/>
    <w:rsid w:val="007F500A"/>
    <w:rsid w:val="008021CC"/>
    <w:rsid w:val="0080746A"/>
    <w:rsid w:val="008140FA"/>
    <w:rsid w:val="00816D74"/>
    <w:rsid w:val="00817CCF"/>
    <w:rsid w:val="008200FE"/>
    <w:rsid w:val="00824343"/>
    <w:rsid w:val="00834302"/>
    <w:rsid w:val="0083567C"/>
    <w:rsid w:val="00846156"/>
    <w:rsid w:val="00861572"/>
    <w:rsid w:val="00867838"/>
    <w:rsid w:val="00883A55"/>
    <w:rsid w:val="00887A9D"/>
    <w:rsid w:val="00891C92"/>
    <w:rsid w:val="00892202"/>
    <w:rsid w:val="00892B30"/>
    <w:rsid w:val="00897344"/>
    <w:rsid w:val="00897ADF"/>
    <w:rsid w:val="008A0567"/>
    <w:rsid w:val="008A22DC"/>
    <w:rsid w:val="008A5413"/>
    <w:rsid w:val="008B71C7"/>
    <w:rsid w:val="008C0A60"/>
    <w:rsid w:val="008C5A33"/>
    <w:rsid w:val="008D2425"/>
    <w:rsid w:val="008F418E"/>
    <w:rsid w:val="008F7545"/>
    <w:rsid w:val="00906A45"/>
    <w:rsid w:val="00907482"/>
    <w:rsid w:val="00923F85"/>
    <w:rsid w:val="00925DF5"/>
    <w:rsid w:val="00925FCA"/>
    <w:rsid w:val="00926AE6"/>
    <w:rsid w:val="00930AF1"/>
    <w:rsid w:val="009331A6"/>
    <w:rsid w:val="009332FE"/>
    <w:rsid w:val="00941E77"/>
    <w:rsid w:val="00944DD1"/>
    <w:rsid w:val="0095152C"/>
    <w:rsid w:val="009529E2"/>
    <w:rsid w:val="00954918"/>
    <w:rsid w:val="00957865"/>
    <w:rsid w:val="00977784"/>
    <w:rsid w:val="009804C3"/>
    <w:rsid w:val="00985714"/>
    <w:rsid w:val="009A0111"/>
    <w:rsid w:val="009A3AA7"/>
    <w:rsid w:val="009B1922"/>
    <w:rsid w:val="009B5069"/>
    <w:rsid w:val="009C392B"/>
    <w:rsid w:val="009D3AA9"/>
    <w:rsid w:val="009E6666"/>
    <w:rsid w:val="009F7B5B"/>
    <w:rsid w:val="00A00EBE"/>
    <w:rsid w:val="00A06EAC"/>
    <w:rsid w:val="00A12BFD"/>
    <w:rsid w:val="00A13858"/>
    <w:rsid w:val="00A23158"/>
    <w:rsid w:val="00A27CD0"/>
    <w:rsid w:val="00A31BA7"/>
    <w:rsid w:val="00A33708"/>
    <w:rsid w:val="00A44236"/>
    <w:rsid w:val="00A45F67"/>
    <w:rsid w:val="00A60116"/>
    <w:rsid w:val="00A63179"/>
    <w:rsid w:val="00A6681F"/>
    <w:rsid w:val="00A67678"/>
    <w:rsid w:val="00A67A18"/>
    <w:rsid w:val="00A77F58"/>
    <w:rsid w:val="00A87BEB"/>
    <w:rsid w:val="00A91EE5"/>
    <w:rsid w:val="00AB204C"/>
    <w:rsid w:val="00AB2295"/>
    <w:rsid w:val="00AC0DA6"/>
    <w:rsid w:val="00AD1F52"/>
    <w:rsid w:val="00AD6CD7"/>
    <w:rsid w:val="00AF2F47"/>
    <w:rsid w:val="00AF52AF"/>
    <w:rsid w:val="00B0643D"/>
    <w:rsid w:val="00B149AF"/>
    <w:rsid w:val="00B236D9"/>
    <w:rsid w:val="00B27A6C"/>
    <w:rsid w:val="00B32539"/>
    <w:rsid w:val="00B32E5E"/>
    <w:rsid w:val="00B37356"/>
    <w:rsid w:val="00B42476"/>
    <w:rsid w:val="00B51491"/>
    <w:rsid w:val="00B514F1"/>
    <w:rsid w:val="00B549B1"/>
    <w:rsid w:val="00B56E37"/>
    <w:rsid w:val="00B576A3"/>
    <w:rsid w:val="00B627C9"/>
    <w:rsid w:val="00B671C4"/>
    <w:rsid w:val="00B71BF0"/>
    <w:rsid w:val="00B74D5D"/>
    <w:rsid w:val="00B75391"/>
    <w:rsid w:val="00B82BBE"/>
    <w:rsid w:val="00B83679"/>
    <w:rsid w:val="00B840B3"/>
    <w:rsid w:val="00B93822"/>
    <w:rsid w:val="00B9402F"/>
    <w:rsid w:val="00B97E7F"/>
    <w:rsid w:val="00BA3FA3"/>
    <w:rsid w:val="00BA7E67"/>
    <w:rsid w:val="00BB4DB9"/>
    <w:rsid w:val="00BB7D25"/>
    <w:rsid w:val="00BC2DEA"/>
    <w:rsid w:val="00BE4D5B"/>
    <w:rsid w:val="00BE6333"/>
    <w:rsid w:val="00BE6ADE"/>
    <w:rsid w:val="00BF1A80"/>
    <w:rsid w:val="00BF48D4"/>
    <w:rsid w:val="00C112CC"/>
    <w:rsid w:val="00C14153"/>
    <w:rsid w:val="00C254F4"/>
    <w:rsid w:val="00C30E5C"/>
    <w:rsid w:val="00C31088"/>
    <w:rsid w:val="00C32244"/>
    <w:rsid w:val="00C40C62"/>
    <w:rsid w:val="00C4519C"/>
    <w:rsid w:val="00C451B0"/>
    <w:rsid w:val="00C52F9F"/>
    <w:rsid w:val="00C550AD"/>
    <w:rsid w:val="00C56280"/>
    <w:rsid w:val="00C60B71"/>
    <w:rsid w:val="00C67489"/>
    <w:rsid w:val="00C701C0"/>
    <w:rsid w:val="00C72B66"/>
    <w:rsid w:val="00C81772"/>
    <w:rsid w:val="00C85E25"/>
    <w:rsid w:val="00C90A3F"/>
    <w:rsid w:val="00C94ED5"/>
    <w:rsid w:val="00CA6CDC"/>
    <w:rsid w:val="00CB4A3F"/>
    <w:rsid w:val="00CC0B6D"/>
    <w:rsid w:val="00CC41B9"/>
    <w:rsid w:val="00CC484B"/>
    <w:rsid w:val="00CC7ADF"/>
    <w:rsid w:val="00CD0EBD"/>
    <w:rsid w:val="00CD3815"/>
    <w:rsid w:val="00CD4FCD"/>
    <w:rsid w:val="00CD747C"/>
    <w:rsid w:val="00CE14C3"/>
    <w:rsid w:val="00CE51D0"/>
    <w:rsid w:val="00CF4BF0"/>
    <w:rsid w:val="00D055F2"/>
    <w:rsid w:val="00D079E7"/>
    <w:rsid w:val="00D143C0"/>
    <w:rsid w:val="00D243F1"/>
    <w:rsid w:val="00D31731"/>
    <w:rsid w:val="00D32299"/>
    <w:rsid w:val="00D45E2A"/>
    <w:rsid w:val="00D46CEA"/>
    <w:rsid w:val="00D47AEF"/>
    <w:rsid w:val="00D50258"/>
    <w:rsid w:val="00D51CD1"/>
    <w:rsid w:val="00D65BA8"/>
    <w:rsid w:val="00D74971"/>
    <w:rsid w:val="00D752DE"/>
    <w:rsid w:val="00D81C4B"/>
    <w:rsid w:val="00D91388"/>
    <w:rsid w:val="00D92175"/>
    <w:rsid w:val="00D96D59"/>
    <w:rsid w:val="00D96F99"/>
    <w:rsid w:val="00DA7333"/>
    <w:rsid w:val="00DB463D"/>
    <w:rsid w:val="00DB6098"/>
    <w:rsid w:val="00DB621A"/>
    <w:rsid w:val="00DC2A96"/>
    <w:rsid w:val="00DC3FF8"/>
    <w:rsid w:val="00DC5B9D"/>
    <w:rsid w:val="00DD0A06"/>
    <w:rsid w:val="00DD3774"/>
    <w:rsid w:val="00DD4329"/>
    <w:rsid w:val="00DE533D"/>
    <w:rsid w:val="00DF33CD"/>
    <w:rsid w:val="00E02E09"/>
    <w:rsid w:val="00E032EC"/>
    <w:rsid w:val="00E10CC5"/>
    <w:rsid w:val="00E15D29"/>
    <w:rsid w:val="00E216C7"/>
    <w:rsid w:val="00E254B6"/>
    <w:rsid w:val="00E420B6"/>
    <w:rsid w:val="00E570A3"/>
    <w:rsid w:val="00E64C03"/>
    <w:rsid w:val="00E723AB"/>
    <w:rsid w:val="00E86378"/>
    <w:rsid w:val="00E87514"/>
    <w:rsid w:val="00E91DFC"/>
    <w:rsid w:val="00EA2033"/>
    <w:rsid w:val="00EA4CBC"/>
    <w:rsid w:val="00EA6724"/>
    <w:rsid w:val="00EB289B"/>
    <w:rsid w:val="00EB4552"/>
    <w:rsid w:val="00ED4AFA"/>
    <w:rsid w:val="00ED4D74"/>
    <w:rsid w:val="00EE5BAC"/>
    <w:rsid w:val="00EF0EBA"/>
    <w:rsid w:val="00EF27FD"/>
    <w:rsid w:val="00F0426B"/>
    <w:rsid w:val="00F043A8"/>
    <w:rsid w:val="00F06BF7"/>
    <w:rsid w:val="00F10699"/>
    <w:rsid w:val="00F10FA6"/>
    <w:rsid w:val="00F113B3"/>
    <w:rsid w:val="00F118CD"/>
    <w:rsid w:val="00F151D9"/>
    <w:rsid w:val="00F2058C"/>
    <w:rsid w:val="00F32F40"/>
    <w:rsid w:val="00F333EA"/>
    <w:rsid w:val="00F46908"/>
    <w:rsid w:val="00F572DA"/>
    <w:rsid w:val="00F573BD"/>
    <w:rsid w:val="00F600D4"/>
    <w:rsid w:val="00F66F33"/>
    <w:rsid w:val="00F67EAB"/>
    <w:rsid w:val="00F707E5"/>
    <w:rsid w:val="00F766C8"/>
    <w:rsid w:val="00FA3F90"/>
    <w:rsid w:val="00FA5461"/>
    <w:rsid w:val="00FB0C92"/>
    <w:rsid w:val="00FB173C"/>
    <w:rsid w:val="00FB2FF2"/>
    <w:rsid w:val="00FB3B85"/>
    <w:rsid w:val="00FB5A51"/>
    <w:rsid w:val="00FB7331"/>
    <w:rsid w:val="00FC5370"/>
    <w:rsid w:val="00FD04DC"/>
    <w:rsid w:val="00FD0805"/>
    <w:rsid w:val="00FD226F"/>
    <w:rsid w:val="00FD2561"/>
    <w:rsid w:val="00FE2468"/>
    <w:rsid w:val="00FF2094"/>
    <w:rsid w:val="00FF5534"/>
    <w:rsid w:val="00FF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0E56824"/>
  <w15:docId w15:val="{2057EDD3-D419-4263-8137-94BF7823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D0805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FD0805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FD0805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FD0805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FD0805"/>
  </w:style>
  <w:style w:type="character" w:customStyle="1" w:styleId="WW-Absatz-Standardschriftart">
    <w:name w:val="WW-Absatz-Standardschriftart"/>
    <w:rsid w:val="00FD0805"/>
  </w:style>
  <w:style w:type="character" w:customStyle="1" w:styleId="WW8Num4z0">
    <w:name w:val="WW8Num4z0"/>
    <w:rsid w:val="00FD0805"/>
    <w:rPr>
      <w:rFonts w:ascii="Symbol" w:hAnsi="Symbol"/>
    </w:rPr>
  </w:style>
  <w:style w:type="character" w:customStyle="1" w:styleId="WW8Num9z1">
    <w:name w:val="WW8Num9z1"/>
    <w:rsid w:val="00FD0805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FD0805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FD0805"/>
    <w:rPr>
      <w:rFonts w:ascii="Courier New" w:hAnsi="Courier New"/>
    </w:rPr>
  </w:style>
  <w:style w:type="character" w:customStyle="1" w:styleId="WW8Num10z2">
    <w:name w:val="WW8Num10z2"/>
    <w:rsid w:val="00FD0805"/>
    <w:rPr>
      <w:rFonts w:ascii="Wingdings" w:hAnsi="Wingdings"/>
    </w:rPr>
  </w:style>
  <w:style w:type="character" w:customStyle="1" w:styleId="WW8Num10z3">
    <w:name w:val="WW8Num10z3"/>
    <w:rsid w:val="00FD0805"/>
    <w:rPr>
      <w:rFonts w:ascii="Symbol" w:hAnsi="Symbol"/>
    </w:rPr>
  </w:style>
  <w:style w:type="character" w:customStyle="1" w:styleId="WW8Num16z0">
    <w:name w:val="WW8Num16z0"/>
    <w:rsid w:val="00FD0805"/>
    <w:rPr>
      <w:b w:val="0"/>
    </w:rPr>
  </w:style>
  <w:style w:type="character" w:customStyle="1" w:styleId="WW8Num17z0">
    <w:name w:val="WW8Num17z0"/>
    <w:rsid w:val="00FD0805"/>
    <w:rPr>
      <w:rFonts w:ascii="Symbol" w:hAnsi="Symbol"/>
    </w:rPr>
  </w:style>
  <w:style w:type="character" w:customStyle="1" w:styleId="WW8Num19z0">
    <w:name w:val="WW8Num19z0"/>
    <w:rsid w:val="00FD0805"/>
    <w:rPr>
      <w:rFonts w:ascii="Symbol" w:hAnsi="Symbol"/>
    </w:rPr>
  </w:style>
  <w:style w:type="character" w:customStyle="1" w:styleId="WW8Num31z0">
    <w:name w:val="WW8Num31z0"/>
    <w:rsid w:val="00FD0805"/>
    <w:rPr>
      <w:rFonts w:ascii="Symbol" w:hAnsi="Symbol"/>
    </w:rPr>
  </w:style>
  <w:style w:type="character" w:customStyle="1" w:styleId="WW8Num32z1">
    <w:name w:val="WW8Num32z1"/>
    <w:rsid w:val="00FD0805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FD0805"/>
    <w:rPr>
      <w:rFonts w:ascii="Symbol" w:hAnsi="Symbol"/>
    </w:rPr>
  </w:style>
  <w:style w:type="character" w:styleId="Nmerodepgina">
    <w:name w:val="page number"/>
    <w:basedOn w:val="Fontepargpadro"/>
    <w:rsid w:val="00FD0805"/>
  </w:style>
  <w:style w:type="paragraph" w:customStyle="1" w:styleId="Captulo">
    <w:name w:val="Capítulo"/>
    <w:basedOn w:val="Normal"/>
    <w:next w:val="Corpodetexto"/>
    <w:rsid w:val="00FD080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FD0805"/>
    <w:rPr>
      <w:b/>
      <w:bCs/>
      <w:sz w:val="32"/>
    </w:rPr>
  </w:style>
  <w:style w:type="paragraph" w:styleId="Lista">
    <w:name w:val="List"/>
    <w:basedOn w:val="Corpodetexto"/>
    <w:rsid w:val="00FD0805"/>
    <w:rPr>
      <w:rFonts w:cs="Tahoma"/>
    </w:rPr>
  </w:style>
  <w:style w:type="paragraph" w:styleId="Legenda">
    <w:name w:val="caption"/>
    <w:basedOn w:val="Normal"/>
    <w:qFormat/>
    <w:rsid w:val="00FD0805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FD0805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FD0805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FD0805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FD0805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FD0805"/>
    <w:pPr>
      <w:spacing w:before="100" w:after="100"/>
    </w:pPr>
    <w:rPr>
      <w:rFonts w:ascii="Arial Unicode MS" w:eastAsia="Arial Unicode MS" w:hAnsi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FD0805"/>
    <w:pPr>
      <w:spacing w:before="100" w:after="100"/>
      <w:jc w:val="center"/>
    </w:pPr>
    <w:rPr>
      <w:rFonts w:ascii="Arial" w:hAnsi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FD0805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FD0805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FD0805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FD0805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FD0805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/>
      <w:szCs w:val="20"/>
    </w:rPr>
  </w:style>
  <w:style w:type="character" w:customStyle="1" w:styleId="Recuodecorpodetexto3Char">
    <w:name w:val="Recuo de corpo de texto 3 Char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uiPriority w:val="20"/>
    <w:qFormat/>
    <w:rsid w:val="00CD0EBD"/>
    <w:rPr>
      <w:i/>
      <w:iCs/>
    </w:rPr>
  </w:style>
  <w:style w:type="character" w:styleId="Hyperlink">
    <w:name w:val="Hyperlink"/>
    <w:basedOn w:val="Fontepargpadro"/>
    <w:uiPriority w:val="99"/>
    <w:unhideWhenUsed/>
    <w:rsid w:val="00B424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neralcamara.rs.leg.br/ouvidor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9FC41-40D9-4B1D-B87E-DBC863E4C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137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17</cp:revision>
  <cp:lastPrinted>2019-04-29T17:32:00Z</cp:lastPrinted>
  <dcterms:created xsi:type="dcterms:W3CDTF">2021-12-01T13:45:00Z</dcterms:created>
  <dcterms:modified xsi:type="dcterms:W3CDTF">2023-08-31T17:42:00Z</dcterms:modified>
</cp:coreProperties>
</file>